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1E3" w:rsidRDefault="008C7CE0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II CORRIDA DA MULHER - TAILÂNDIA  2026 -REGULAMENTO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 -OBJETIVO: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A II CORRIDA DA MULHER  TAILANDIA 2026, celebrar o dia internacional da mulher,   promovendo o protagonismo </w:t>
      </w:r>
      <w:r>
        <w:rPr>
          <w:rFonts w:ascii="Times New Roman" w:hAnsi="Times New Roman" w:cs="Times New Roman"/>
        </w:rPr>
        <w:t>feminino através de uma combinação de saúde física e engajamento social, fortalecendo cada vez mais  a confiança, a superação de limites e a autovalorização da mulher por meio do esporte.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II - REGULAMENTO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pStyle w:val="PargrafodaLista"/>
        <w:numPr>
          <w:ilvl w:val="0"/>
          <w:numId w:val="1"/>
        </w:numPr>
        <w:ind w:left="709"/>
        <w:jc w:val="both"/>
        <w:rPr>
          <w:rFonts w:ascii="Times New Roman" w:hAnsi="Times New Roman" w:cs="Times New Roman"/>
          <w:b/>
          <w:szCs w:val="24"/>
        </w:rPr>
      </w:pPr>
      <w:r>
        <w:rPr>
          <w:rFonts w:ascii="Times New Roman" w:hAnsi="Times New Roman" w:cs="Times New Roman"/>
          <w:b/>
          <w:szCs w:val="24"/>
        </w:rPr>
        <w:t xml:space="preserve">A PROVA: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ind w:left="709"/>
        <w:jc w:val="both"/>
        <w:rPr>
          <w:rFonts w:hint="eastAsia"/>
        </w:rPr>
      </w:pPr>
      <w:r>
        <w:rPr>
          <w:rFonts w:ascii="Times New Roman" w:hAnsi="Times New Roman" w:cs="Times New Roman"/>
          <w:b/>
        </w:rPr>
        <w:t xml:space="preserve">1.1 A II CORRIDA DA MULHER  </w:t>
      </w:r>
      <w:r>
        <w:rPr>
          <w:rFonts w:ascii="Times New Roman" w:hAnsi="Times New Roman" w:cs="Times New Roman"/>
        </w:rPr>
        <w:t>é uma r</w:t>
      </w:r>
      <w:r>
        <w:rPr>
          <w:rFonts w:ascii="Times New Roman" w:hAnsi="Times New Roman" w:cs="Times New Roman"/>
        </w:rPr>
        <w:t>ealização da Prefeitura Municipal de Tailândia, e será realizada no dia 08 de março  de 2026 na  Praça do Povo.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tabs>
          <w:tab w:val="left" w:pos="3620"/>
        </w:tabs>
        <w:ind w:left="709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1.2  Largada/Chegada: Praça do Povo ( Prefeitura Municipal).</w:t>
      </w:r>
    </w:p>
    <w:p w:rsidR="009121E3" w:rsidRDefault="008C7CE0">
      <w:pPr>
        <w:tabs>
          <w:tab w:val="left" w:pos="3620"/>
        </w:tabs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9121E3" w:rsidRDefault="008C7CE0">
      <w:pPr>
        <w:tabs>
          <w:tab w:val="left" w:pos="3620"/>
        </w:tabs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1.3  Concentração: 05:30</w:t>
      </w:r>
    </w:p>
    <w:p w:rsidR="009121E3" w:rsidRDefault="008C7CE0">
      <w:pPr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</w:t>
      </w:r>
    </w:p>
    <w:p w:rsidR="009121E3" w:rsidRDefault="008C7CE0">
      <w:pPr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1.4  Largada:  06 :00 hs  </w:t>
      </w:r>
    </w:p>
    <w:p w:rsidR="009121E3" w:rsidRDefault="009121E3">
      <w:pPr>
        <w:jc w:val="both"/>
        <w:rPr>
          <w:rFonts w:ascii="Times New Roman" w:hAnsi="Times New Roman" w:cs="Times New Roman"/>
          <w:b/>
        </w:rPr>
      </w:pPr>
    </w:p>
    <w:p w:rsidR="009121E3" w:rsidRDefault="008C7CE0">
      <w:pPr>
        <w:ind w:left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1.5 Premiação: 07</w:t>
      </w:r>
      <w:bookmarkStart w:id="1" w:name="_Hlk219793297"/>
      <w:r>
        <w:rPr>
          <w:rFonts w:ascii="Times New Roman" w:hAnsi="Times New Roman" w:cs="Times New Roman"/>
          <w:b/>
        </w:rPr>
        <w:t>:</w:t>
      </w:r>
      <w:bookmarkEnd w:id="1"/>
      <w:r>
        <w:rPr>
          <w:rFonts w:ascii="Times New Roman" w:hAnsi="Times New Roman" w:cs="Times New Roman"/>
          <w:b/>
        </w:rPr>
        <w:t xml:space="preserve">00 Hrs  </w:t>
      </w:r>
    </w:p>
    <w:p w:rsidR="009121E3" w:rsidRDefault="009121E3">
      <w:pPr>
        <w:ind w:left="709"/>
        <w:jc w:val="both"/>
        <w:rPr>
          <w:rFonts w:ascii="Times New Roman" w:hAnsi="Times New Roman" w:cs="Times New Roman"/>
        </w:rPr>
      </w:pP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02– INSCRIÇÃO: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2.1 As inscrições poderão ser realizadas, pela Internet, no site htpps://www.chipbreubranco.com.br</w:t>
      </w:r>
    </w:p>
    <w:p w:rsidR="009121E3" w:rsidRDefault="009121E3">
      <w:pPr>
        <w:ind w:firstLine="709"/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2.2 Todas as Categorias: de 1 a 10 de fevereiro ou esgotar as  400 vagas disponíveis para mulheres.</w:t>
      </w: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    </w:t>
      </w:r>
    </w:p>
    <w:p w:rsidR="009121E3" w:rsidRDefault="008C7CE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2.3 No ato da inscrição, ao concordar com o regulamento, assinalando a opção apresentada no sistema on‐line ou na ficha de inscrição, a atleta aceita todos os termos do regulamento e assume total responsabilidade por sua participação no evento de</w:t>
      </w:r>
      <w:r>
        <w:rPr>
          <w:rFonts w:ascii="Times New Roman" w:hAnsi="Times New Roman" w:cs="Times New Roman"/>
        </w:rPr>
        <w:t xml:space="preserve"> acordo com o TERMO DE RESPONSABILIDADE que é parte integrante deste regulamento.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2.4 As inscrições serão encerradas no dia 10 de fevereiro de 2026, ou em data anterior a esta, caso seja atingido o limite técnico definido para esta corrida no item 2.2</w:t>
      </w:r>
      <w:r>
        <w:rPr>
          <w:rFonts w:ascii="Times New Roman" w:hAnsi="Times New Roman" w:cs="Times New Roman"/>
        </w:rPr>
        <w:t xml:space="preserve">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2.5 Os atletas são responsáveis pela veracidade das informações fornecidas no sistema on‐line ou na ficha de inscrição. As atletas concordam que o e‐mail será o meio de </w:t>
      </w:r>
      <w:r>
        <w:rPr>
          <w:rFonts w:ascii="Times New Roman" w:hAnsi="Times New Roman" w:cs="Times New Roman"/>
        </w:rPr>
        <w:lastRenderedPageBreak/>
        <w:t>comunicação utilizado pela empresa organizadora para repassar informações e atual</w:t>
      </w:r>
      <w:r>
        <w:rPr>
          <w:rFonts w:ascii="Times New Roman" w:hAnsi="Times New Roman" w:cs="Times New Roman"/>
        </w:rPr>
        <w:t>izações referentes à corrida</w:t>
      </w:r>
    </w:p>
    <w:p w:rsidR="009121E3" w:rsidRDefault="008C7CE0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 A inscrição na corrida é pessoal e intransferível, não podendo qualquer atleta ser substituída por outra, em qualquer situação.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2.7 Nesta corrida de rua, a idade MÍNIMA para atletas participarem é de 15 anos.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 – KIT DE</w:t>
      </w:r>
      <w:r>
        <w:rPr>
          <w:rFonts w:ascii="Times New Roman" w:hAnsi="Times New Roman" w:cs="Times New Roman"/>
          <w:b/>
        </w:rPr>
        <w:t xml:space="preserve"> PARTICIPAÇÃO: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3.1 O kit de participação do evento, é composto de: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- Número de peito de uso obrigatório;</w:t>
      </w: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- Camiseta promocional; </w:t>
      </w: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- Medalha;</w:t>
      </w:r>
    </w:p>
    <w:p w:rsidR="009121E3" w:rsidRDefault="009121E3">
      <w:pPr>
        <w:pStyle w:val="Default"/>
        <w:rPr>
          <w:rFonts w:hint="eastAsia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04 – ENTREGA DE KITS: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4.1 O local da retirada de kits: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Será no  Galpão da Praça do Povo,   no dia 07 de março das 15:00 ás 22:00 hrs.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4.2 O Kit somente poderá ser retirado pelo atleta inscrito mediante apresentação do documento de confirmação de inscrição e RG.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4.3 A retirada d</w:t>
      </w:r>
      <w:r>
        <w:rPr>
          <w:rFonts w:ascii="Times New Roman" w:hAnsi="Times New Roman" w:cs="Times New Roman"/>
        </w:rPr>
        <w:t xml:space="preserve">e kit só poderá ser efetivada por terceiros mediante apresentação de autorização específica para este fim e cópia de documento de identificação do inscrito.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05 – INSTRUÇÕES E REGRAS PARA CORRIDA: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5.1 Os atletas deverão dirigir‐se ao local de la</w:t>
      </w:r>
      <w:r>
        <w:rPr>
          <w:rFonts w:ascii="Times New Roman" w:hAnsi="Times New Roman" w:cs="Times New Roman"/>
        </w:rPr>
        <w:t xml:space="preserve">rgada com pelo menos, 30 minutos de antecedência, quando serão dadas as instruções finais.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5.2 Não será permitido ao atleta continuar a corrida que tenha voluntariamente deixado o percurso.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5.3 O atleta deve retirar‐se imediatamente da </w:t>
      </w:r>
      <w:r>
        <w:rPr>
          <w:rFonts w:ascii="Times New Roman" w:hAnsi="Times New Roman" w:cs="Times New Roman"/>
        </w:rPr>
        <w:t xml:space="preserve">corrida se assim for determinado por um membro da equipe médica ou de segurança oficial indicada pela Comissão Organizadora. 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5.4 Será desclassificada o atleta que não utilizar o chip de cronometragem ou utilizá-lo de forma inadequada.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>
        <w:rPr>
          <w:rFonts w:ascii="Times New Roman" w:hAnsi="Times New Roman" w:cs="Times New Roman"/>
        </w:rPr>
        <w:t xml:space="preserve">5.5 Recomendamos que os atletas que usem a camiseta da prova.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hint="eastAsia"/>
        </w:rPr>
      </w:pPr>
      <w:r>
        <w:rPr>
          <w:rFonts w:ascii="Times New Roman" w:hAnsi="Times New Roman" w:cs="Times New Roman"/>
        </w:rPr>
        <w:lastRenderedPageBreak/>
        <w:t xml:space="preserve"> </w:t>
      </w:r>
      <w:r>
        <w:rPr>
          <w:rFonts w:ascii="Times New Roman" w:hAnsi="Times New Roman" w:cs="Times New Roman"/>
          <w:b/>
        </w:rPr>
        <w:t xml:space="preserve">06 – CLASSIFICAÇÃO DA CORRIDA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6.1 A classificação dos atletas será definida por tempo/ordem de chegada (tempo liquido), dentro das categorias;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7  – PREMIAÇÃO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7.1 Não </w:t>
      </w:r>
      <w:r>
        <w:rPr>
          <w:rFonts w:ascii="Times New Roman" w:hAnsi="Times New Roman" w:cs="Times New Roman"/>
        </w:rPr>
        <w:t xml:space="preserve">haverá dupla premiação.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suppressAutoHyphens w:val="0"/>
        <w:autoSpaceDE w:val="0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7.2  A premiação seguirá o determinado abaixo </w:t>
      </w:r>
    </w:p>
    <w:p w:rsidR="009121E3" w:rsidRDefault="009121E3">
      <w:pPr>
        <w:suppressAutoHyphens w:val="0"/>
        <w:autoSpaceDE w:val="0"/>
        <w:spacing w:line="360" w:lineRule="auto"/>
        <w:textAlignment w:val="auto"/>
        <w:rPr>
          <w:rFonts w:ascii="Times New Roman" w:hAnsi="Times New Roman" w:cs="Times New Roman"/>
          <w:kern w:val="0"/>
          <w:lang w:bidi="ar-SA"/>
        </w:rPr>
      </w:pPr>
    </w:p>
    <w:p w:rsidR="009121E3" w:rsidRDefault="008C7CE0">
      <w:pPr>
        <w:suppressAutoHyphens w:val="0"/>
        <w:autoSpaceDE w:val="0"/>
        <w:spacing w:line="360" w:lineRule="auto"/>
        <w:textAlignment w:val="auto"/>
        <w:rPr>
          <w:rFonts w:hint="eastAsi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        - </w:t>
      </w:r>
      <w:r>
        <w:rPr>
          <w:rFonts w:ascii="Times New Roman" w:hAnsi="Times New Roman" w:cs="Times New Roman"/>
          <w:b/>
          <w:kern w:val="0"/>
          <w:lang w:bidi="ar-SA"/>
        </w:rPr>
        <w:t>Categoria GERAL Feminino de 1º a 3º lugar</w:t>
      </w:r>
    </w:p>
    <w:p w:rsidR="009121E3" w:rsidRDefault="008C7CE0">
      <w:pPr>
        <w:suppressAutoHyphens w:val="0"/>
        <w:autoSpaceDE w:val="0"/>
        <w:spacing w:line="360" w:lineRule="auto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         Troféu, medalha e  ajuda de custo nos valores de:</w:t>
      </w:r>
    </w:p>
    <w:p w:rsidR="009121E3" w:rsidRDefault="008C7CE0">
      <w:pPr>
        <w:rPr>
          <w:rFonts w:hint="eastAsia"/>
        </w:rPr>
      </w:pPr>
      <w:r>
        <w:t xml:space="preserve">      </w:t>
      </w:r>
    </w:p>
    <w:p w:rsidR="009121E3" w:rsidRDefault="008C7CE0">
      <w:pPr>
        <w:suppressAutoHyphens w:val="0"/>
        <w:ind w:left="360"/>
        <w:textAlignment w:val="auto"/>
        <w:rPr>
          <w:rFonts w:hint="eastAsia"/>
        </w:rPr>
      </w:pPr>
      <w:bookmarkStart w:id="2" w:name="_Hlk219355311"/>
      <w:r>
        <w:rPr>
          <w:rFonts w:ascii="Times New Roman" w:hAnsi="Times New Roman" w:cs="Times New Roman"/>
          <w:kern w:val="0"/>
          <w:lang w:bidi="ar-SA"/>
        </w:rPr>
        <w:t xml:space="preserve">          </w:t>
      </w:r>
      <w:bookmarkStart w:id="3" w:name="_Hlk219355571"/>
      <w:r>
        <w:rPr>
          <w:rFonts w:ascii="Times New Roman" w:hAnsi="Times New Roman" w:cs="Times New Roman"/>
          <w:kern w:val="0"/>
          <w:lang w:bidi="ar-SA"/>
        </w:rPr>
        <w:t xml:space="preserve">1º  Lugar ........ </w:t>
      </w:r>
      <w:r>
        <w:t>R$ 1.000,00</w:t>
      </w:r>
    </w:p>
    <w:p w:rsidR="009121E3" w:rsidRDefault="008C7CE0">
      <w:pPr>
        <w:suppressAutoHyphens w:val="0"/>
        <w:textAlignment w:val="auto"/>
        <w:rPr>
          <w:rFonts w:hint="eastAsi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</w:t>
      </w:r>
      <w:r>
        <w:rPr>
          <w:rFonts w:ascii="Times New Roman" w:hAnsi="Times New Roman" w:cs="Times New Roman"/>
          <w:kern w:val="0"/>
          <w:lang w:bidi="ar-SA"/>
        </w:rPr>
        <w:t xml:space="preserve">           </w:t>
      </w:r>
      <w:bookmarkStart w:id="4" w:name="_Hlk219355506"/>
      <w:r>
        <w:rPr>
          <w:rFonts w:ascii="Times New Roman" w:hAnsi="Times New Roman" w:cs="Times New Roman"/>
          <w:kern w:val="0"/>
          <w:lang w:bidi="ar-SA"/>
        </w:rPr>
        <w:t xml:space="preserve">2º  Lugar ........ </w:t>
      </w:r>
      <w:r>
        <w:t>R$    500,00</w:t>
      </w:r>
    </w:p>
    <w:p w:rsidR="009121E3" w:rsidRDefault="008C7CE0">
      <w:pPr>
        <w:suppressAutoHyphens w:val="0"/>
        <w:textAlignment w:val="auto"/>
        <w:rPr>
          <w:rFonts w:hint="eastAsi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          3º  Lugar ........ </w:t>
      </w:r>
      <w:r>
        <w:t>R$    300,00</w:t>
      </w:r>
    </w:p>
    <w:bookmarkEnd w:id="2"/>
    <w:bookmarkEnd w:id="3"/>
    <w:bookmarkEnd w:id="4"/>
    <w:p w:rsidR="009121E3" w:rsidRDefault="009121E3">
      <w:pPr>
        <w:suppressAutoHyphens w:val="0"/>
        <w:textAlignment w:val="auto"/>
        <w:rPr>
          <w:rFonts w:hint="eastAsia"/>
        </w:rPr>
      </w:pPr>
    </w:p>
    <w:p w:rsidR="009121E3" w:rsidRDefault="009121E3">
      <w:pPr>
        <w:suppressAutoHyphens w:val="0"/>
        <w:textAlignment w:val="auto"/>
        <w:rPr>
          <w:rFonts w:hint="eastAsia"/>
        </w:rPr>
      </w:pPr>
    </w:p>
    <w:p w:rsidR="009121E3" w:rsidRDefault="008C7CE0">
      <w:pPr>
        <w:suppressAutoHyphens w:val="0"/>
        <w:autoSpaceDE w:val="0"/>
        <w:spacing w:line="360" w:lineRule="auto"/>
        <w:textAlignment w:val="auto"/>
        <w:rPr>
          <w:rFonts w:hint="eastAsi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        </w:t>
      </w:r>
      <w:r>
        <w:rPr>
          <w:rFonts w:ascii="Times New Roman" w:hAnsi="Times New Roman" w:cs="Times New Roman"/>
          <w:b/>
          <w:kern w:val="0"/>
          <w:lang w:bidi="ar-SA"/>
        </w:rPr>
        <w:t>- Categoria Geral LOCAL - Feminino de 1º a 3º lugar</w:t>
      </w:r>
    </w:p>
    <w:p w:rsidR="009121E3" w:rsidRDefault="008C7CE0">
      <w:pPr>
        <w:suppressAutoHyphens w:val="0"/>
        <w:autoSpaceDE w:val="0"/>
        <w:spacing w:line="360" w:lineRule="auto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         Troféu, medalha e  ajuda de custo nos valores de:</w:t>
      </w:r>
    </w:p>
    <w:p w:rsidR="009121E3" w:rsidRDefault="008C7CE0">
      <w:pPr>
        <w:rPr>
          <w:rFonts w:hint="eastAsia"/>
        </w:rPr>
      </w:pPr>
      <w:r>
        <w:t xml:space="preserve">                1º  Lugar </w:t>
      </w:r>
      <w:r>
        <w:t>........ R$ 1.000,00</w:t>
      </w:r>
    </w:p>
    <w:p w:rsidR="009121E3" w:rsidRDefault="008C7CE0">
      <w:pPr>
        <w:rPr>
          <w:rFonts w:hint="eastAsia"/>
        </w:rPr>
      </w:pPr>
      <w:r>
        <w:t xml:space="preserve">                2º  Lugar ........ R$    500,00</w:t>
      </w:r>
    </w:p>
    <w:p w:rsidR="009121E3" w:rsidRDefault="008C7CE0">
      <w:pPr>
        <w:rPr>
          <w:rFonts w:hint="eastAsia"/>
        </w:rPr>
      </w:pPr>
      <w:r>
        <w:t xml:space="preserve">                3º  Lugar ........ R$    300,00</w:t>
      </w:r>
    </w:p>
    <w:p w:rsidR="009121E3" w:rsidRDefault="008C7CE0">
      <w:pPr>
        <w:rPr>
          <w:rFonts w:hint="eastAsia"/>
        </w:rPr>
      </w:pPr>
      <w:r>
        <w:t xml:space="preserve">                </w:t>
      </w:r>
    </w:p>
    <w:p w:rsidR="009121E3" w:rsidRDefault="008C7CE0">
      <w:pPr>
        <w:suppressAutoHyphens w:val="0"/>
        <w:ind w:left="360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    </w:t>
      </w:r>
    </w:p>
    <w:p w:rsidR="009121E3" w:rsidRDefault="008C7CE0">
      <w:pPr>
        <w:suppressAutoHyphens w:val="0"/>
        <w:autoSpaceDE w:val="0"/>
        <w:spacing w:line="360" w:lineRule="auto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 xml:space="preserve">                - Categoria Feminino por faixa etária de 1º a 3º lugar: Troféu e Med.</w:t>
      </w:r>
    </w:p>
    <w:p w:rsidR="009121E3" w:rsidRDefault="008C7CE0">
      <w:pPr>
        <w:suppressAutoHyphens w:val="0"/>
        <w:autoSpaceDE w:val="0"/>
        <w:ind w:left="426" w:firstLine="708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>15 a 24 anos</w:t>
      </w:r>
    </w:p>
    <w:p w:rsidR="009121E3" w:rsidRDefault="008C7CE0">
      <w:pPr>
        <w:suppressAutoHyphens w:val="0"/>
        <w:autoSpaceDE w:val="0"/>
        <w:ind w:left="426" w:firstLine="708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>25 a 34 anos</w:t>
      </w:r>
    </w:p>
    <w:p w:rsidR="009121E3" w:rsidRDefault="008C7CE0">
      <w:pPr>
        <w:suppressAutoHyphens w:val="0"/>
        <w:autoSpaceDE w:val="0"/>
        <w:ind w:left="426" w:firstLine="708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>35 a 44 anos</w:t>
      </w:r>
    </w:p>
    <w:p w:rsidR="009121E3" w:rsidRDefault="008C7CE0">
      <w:pPr>
        <w:suppressAutoHyphens w:val="0"/>
        <w:autoSpaceDE w:val="0"/>
        <w:ind w:left="426" w:firstLine="708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>45 a 54 anos</w:t>
      </w:r>
    </w:p>
    <w:p w:rsidR="009121E3" w:rsidRDefault="008C7CE0">
      <w:pPr>
        <w:suppressAutoHyphens w:val="0"/>
        <w:autoSpaceDE w:val="0"/>
        <w:ind w:left="426" w:firstLine="708"/>
        <w:textAlignment w:val="auto"/>
        <w:rPr>
          <w:rFonts w:ascii="Times New Roman" w:hAnsi="Times New Roman" w:cs="Times New Roman"/>
          <w:kern w:val="0"/>
          <w:lang w:bidi="ar-SA"/>
        </w:rPr>
      </w:pPr>
      <w:r>
        <w:rPr>
          <w:rFonts w:ascii="Times New Roman" w:hAnsi="Times New Roman" w:cs="Times New Roman"/>
          <w:kern w:val="0"/>
          <w:lang w:bidi="ar-SA"/>
        </w:rPr>
        <w:t>55 anos acima</w:t>
      </w:r>
    </w:p>
    <w:p w:rsidR="009121E3" w:rsidRDefault="009121E3">
      <w:pPr>
        <w:suppressAutoHyphens w:val="0"/>
        <w:autoSpaceDE w:val="0"/>
        <w:textAlignment w:val="auto"/>
        <w:rPr>
          <w:rFonts w:ascii="Times New Roman" w:hAnsi="Times New Roman" w:cs="Times New Roman"/>
          <w:kern w:val="0"/>
          <w:lang w:bidi="ar-SA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9121E3">
      <w:pPr>
        <w:jc w:val="both"/>
        <w:rPr>
          <w:rFonts w:ascii="Times New Roman" w:hAnsi="Times New Roman" w:cs="Times New Roman"/>
          <w:b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08 - TERMO DE RESPONSABILIDADE INDIVIDUAL: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8.1 Estou de acordo com o termo de responsabilidade. Declaro que: Estou ciente de meu estado de saúde e de estar capacitado para a participação, </w:t>
      </w:r>
      <w:r>
        <w:rPr>
          <w:rFonts w:ascii="Times New Roman" w:hAnsi="Times New Roman" w:cs="Times New Roman"/>
        </w:rPr>
        <w:t>gozando de saúde perfeita e de haver treinado adequadamente para este evento. Assumo ressarcir quaisquer valores decorrentes de danos pessoais ou materiais por mim causados durante a minha participação neste evento. Por este instrumento, cedo todos os dire</w:t>
      </w:r>
      <w:r>
        <w:rPr>
          <w:rFonts w:ascii="Times New Roman" w:hAnsi="Times New Roman" w:cs="Times New Roman"/>
        </w:rPr>
        <w:t>itos de utilização de minha imagem (inclusive direitos de arena), renunciando ao recebimento de quaisquer rendas que vierem a serem auferidas com materiais de divulgação, campanhas, informações, transmissão de TV, clipes, reapresentações, materiais jornalí</w:t>
      </w:r>
      <w:r>
        <w:rPr>
          <w:rFonts w:ascii="Times New Roman" w:hAnsi="Times New Roman" w:cs="Times New Roman"/>
        </w:rPr>
        <w:t xml:space="preserve">sticos, promoções comerciais, licenciamentos e fotos, a qualquer tempo, local ou meio e mídia atualmente disponíveis ou que venham a ser implementadas no mercado para este e outros eventos. </w:t>
      </w:r>
    </w:p>
    <w:p w:rsidR="009121E3" w:rsidRDefault="009121E3">
      <w:pPr>
        <w:jc w:val="both"/>
        <w:rPr>
          <w:rFonts w:ascii="Times New Roman" w:hAnsi="Times New Roman" w:cs="Times New Roman"/>
        </w:rPr>
      </w:pPr>
    </w:p>
    <w:p w:rsidR="009121E3" w:rsidRDefault="008C7CE0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09 – REGRAS GERAIS DO EVENTO: </w:t>
      </w:r>
    </w:p>
    <w:p w:rsidR="009121E3" w:rsidRDefault="009121E3">
      <w:pPr>
        <w:jc w:val="both"/>
        <w:rPr>
          <w:rFonts w:ascii="Times New Roman" w:hAnsi="Times New Roman" w:cs="Times New Roman"/>
          <w:b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9.1 Ao participar deste </w:t>
      </w:r>
      <w:r>
        <w:rPr>
          <w:rFonts w:ascii="Times New Roman" w:hAnsi="Times New Roman" w:cs="Times New Roman"/>
        </w:rPr>
        <w:t>EVENTO, o ATLETA assume total responsabilidade pelos dados fornecidos, aceita totalmente o REGULAMENTO, assume despesas de transporte, hospedagem e alimentação, seguros e quaisquer outras despesas necessárias ou provenientes da sua participação antes, dura</w:t>
      </w:r>
      <w:r>
        <w:rPr>
          <w:rFonts w:ascii="Times New Roman" w:hAnsi="Times New Roman" w:cs="Times New Roman"/>
        </w:rPr>
        <w:t xml:space="preserve">nte e depois do EVENTO.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9.2 Haverá atendimento emergencial aos atletas e serviço de ambulância para remoção. Após a remoção a continuidade do atendimento será efetuada na REDE PÚBLICA sob responsabilidade desta.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9.3 O ATLETA ou seu (sua</w:t>
      </w:r>
      <w:r>
        <w:rPr>
          <w:rFonts w:ascii="Times New Roman" w:hAnsi="Times New Roman" w:cs="Times New Roman"/>
        </w:rPr>
        <w:t>) acompanhante e/ou responsável poderá se decidir por outro sistema de atendimento médico (remoção / transferência, hospital, serviço de emergência e médico entre outros), eximindo a ORGANIZAÇÃO de qualquer responsabilidade, direta ou indireta, sobre as co</w:t>
      </w:r>
      <w:r>
        <w:rPr>
          <w:rFonts w:ascii="Times New Roman" w:hAnsi="Times New Roman" w:cs="Times New Roman"/>
        </w:rPr>
        <w:t>nsequências desta decisão.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9.4 A segurança do EVENTO receberá apoio dos órgãos competentes e haverá monitores para a orientação dos participantes. 1ª CORRIDA DE VERÃO Tailândia 2025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tabs>
          <w:tab w:val="left" w:pos="567"/>
        </w:tabs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9.5 Não haverá reembolso por parte da ORGANIZAÇÃO, bem c</w:t>
      </w:r>
      <w:r>
        <w:rPr>
          <w:rFonts w:ascii="Times New Roman" w:hAnsi="Times New Roman" w:cs="Times New Roman"/>
        </w:rPr>
        <w:t xml:space="preserve">omo seus PATROCINADORES, APOIADORES E REALIZADORES, de nenhum valor correspondente a equipamentos e/ ou acessórios utilizados pelas ATLETAS no EVENTO, independente de qual for o motivo, nem por qualquer extravio de materiais ou prejuízo que por ventura as </w:t>
      </w:r>
      <w:r>
        <w:rPr>
          <w:rFonts w:ascii="Times New Roman" w:hAnsi="Times New Roman" w:cs="Times New Roman"/>
        </w:rPr>
        <w:t>ATLETAS venham a sofrer durante a participação do EVENTO.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9.6 Os acessos às áreas de Concentração e Largada serão sinalizados, sendo proibido pular as grades que delimitam estas áreas para entrar na pista no momento da LARGADA ou em qualquer outr</w:t>
      </w:r>
      <w:r>
        <w:rPr>
          <w:rFonts w:ascii="Times New Roman" w:hAnsi="Times New Roman" w:cs="Times New Roman"/>
        </w:rPr>
        <w:t xml:space="preserve">o momento, sob qualquer pretexto. A ORGANIZAÇÃO do EVENTO, bem </w:t>
      </w:r>
      <w:r>
        <w:rPr>
          <w:rFonts w:ascii="Times New Roman" w:hAnsi="Times New Roman" w:cs="Times New Roman"/>
        </w:rPr>
        <w:lastRenderedPageBreak/>
        <w:t>como seus PATROCINADORES, APOIADORES E REALIZADORES, não se responsabiliza por prejuízos ou danos causados pelo ATLETA inscrito no EVENTO, a terceiros ou outros participantes, sendo esses de ún</w:t>
      </w:r>
      <w:r>
        <w:rPr>
          <w:rFonts w:ascii="Times New Roman" w:hAnsi="Times New Roman" w:cs="Times New Roman"/>
        </w:rPr>
        <w:t>ica e exclusiva responsabilidade do mesmo.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9.7 Poderão os ORGANIZADORES suspender o EVENTO por questões de segurança pública, atos públicos, vandalismo e/ ou motivos de força maior.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9.8 A ATLETA ou convidado que em qualquer momento d</w:t>
      </w:r>
      <w:r>
        <w:rPr>
          <w:rFonts w:ascii="Times New Roman" w:hAnsi="Times New Roman" w:cs="Times New Roman"/>
        </w:rPr>
        <w:t>eixe de atender as regras descritas neste REGULAMENTO, ou por omissão deixe de comunicar (com registro por escrito e devidamente recebido pelos ORGANIZADORES) a ORGANIZAÇÃO qualquer impedimento de sua parte, poderá a qualquer tempo ser desclassificada dest</w:t>
      </w:r>
      <w:r>
        <w:rPr>
          <w:rFonts w:ascii="Times New Roman" w:hAnsi="Times New Roman" w:cs="Times New Roman"/>
        </w:rPr>
        <w:t xml:space="preserve">e EVENTO.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9.9 A ATLETA e convidado assume que participa deste EVENTO por livre e espontânea vontade, isentando de qualquer responsabilidade os ORGANIZADORES, REALIZADORES E PATROCINADORES E APOIADORES, em seu nome e de seus sucessores.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>
        <w:rPr>
          <w:rFonts w:ascii="Times New Roman" w:hAnsi="Times New Roman" w:cs="Times New Roman"/>
        </w:rPr>
        <w:t xml:space="preserve">   9.10  O NÚMERO DE PEITO deverá ser afixado na parte frontal de sua camiseta. É obrigatório, sendo que qualquer mutilação ou má visualização de tal número implicará na desclassificação do ATLETA ou poderá ser retirado antes do funil de chegada pelos fisc</w:t>
      </w:r>
      <w:r>
        <w:rPr>
          <w:rFonts w:ascii="Times New Roman" w:hAnsi="Times New Roman" w:cs="Times New Roman"/>
        </w:rPr>
        <w:t xml:space="preserve">ais do EVENTO.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9.11 O posicionamento escolhido pela ATLETA nos locais de LARGADA, disponíveis no evento ou disponibilizados pela ORGANIZAÇÃO, é de única e exclusiva responsabilidade da ATLETA.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  <w:b/>
        </w:rPr>
        <w:t xml:space="preserve"> 10 – CONSIDERAÇÕES FINAIS</w:t>
      </w:r>
      <w:r>
        <w:rPr>
          <w:rFonts w:ascii="Times New Roman" w:hAnsi="Times New Roman" w:cs="Times New Roman"/>
        </w:rPr>
        <w:t xml:space="preserve">: </w:t>
      </w:r>
    </w:p>
    <w:p w:rsidR="009121E3" w:rsidRDefault="009121E3">
      <w:pPr>
        <w:spacing w:line="276" w:lineRule="auto"/>
        <w:jc w:val="both"/>
        <w:rPr>
          <w:rFonts w:ascii="Times New Roman" w:hAnsi="Times New Roman" w:cs="Times New Roman"/>
        </w:rPr>
      </w:pPr>
    </w:p>
    <w:p w:rsidR="009121E3" w:rsidRDefault="008C7CE0">
      <w:pPr>
        <w:spacing w:after="200" w:line="276" w:lineRule="auto"/>
        <w:jc w:val="both"/>
        <w:rPr>
          <w:rFonts w:hint="eastAsia"/>
        </w:rPr>
      </w:pPr>
      <w:r>
        <w:rPr>
          <w:rFonts w:ascii="Times New Roman" w:hAnsi="Times New Roman" w:cs="Times New Roman"/>
        </w:rPr>
        <w:t xml:space="preserve">         10.1 </w:t>
      </w:r>
      <w:r>
        <w:t xml:space="preserve">Em </w:t>
      </w:r>
      <w:r>
        <w:t>caso de reclamações relacionadas à prova, o atleta tem tempo até a premiação do evento, após o término do evento o atleta não terá como mencionar supostas reclamações.</w:t>
      </w:r>
    </w:p>
    <w:p w:rsidR="009121E3" w:rsidRDefault="008C7CE0">
      <w:pPr>
        <w:spacing w:after="200" w:line="276" w:lineRule="auto"/>
        <w:jc w:val="both"/>
        <w:rPr>
          <w:rFonts w:hint="eastAsia"/>
        </w:rPr>
      </w:pPr>
      <w:r>
        <w:t xml:space="preserve">        10.2 A prova será individual, o atleta que obter qualquer ajuda externa durante </w:t>
      </w:r>
      <w:r>
        <w:t>a realização da prova será automaticamente desclassificado e não concorrerá a premiação do evento;</w:t>
      </w:r>
    </w:p>
    <w:p w:rsidR="009121E3" w:rsidRDefault="008C7CE0">
      <w:pPr>
        <w:spacing w:after="200" w:line="276" w:lineRule="auto"/>
        <w:jc w:val="both"/>
        <w:rPr>
          <w:rFonts w:hint="eastAsia"/>
        </w:rPr>
      </w:pPr>
      <w:r>
        <w:t xml:space="preserve">         10.3   Em caso do Número de Peito estiver com outro atleta que não seja do próprio inscrito será desclassificado, se porventura pegar pódio.</w:t>
      </w:r>
    </w:p>
    <w:p w:rsidR="009121E3" w:rsidRDefault="008C7CE0">
      <w:pPr>
        <w:spacing w:after="200" w:line="276" w:lineRule="auto"/>
        <w:jc w:val="both"/>
        <w:rPr>
          <w:rFonts w:hint="eastAsia"/>
        </w:rPr>
      </w:pPr>
      <w:r>
        <w:t xml:space="preserve">       </w:t>
      </w:r>
      <w:r>
        <w:t xml:space="preserve">   10.4  O atleta que tentar burlar, ludibriar, a organização da prova em não cumprir as regras será desclassificado e punido a não poder mais participar da mesma prova. </w:t>
      </w:r>
    </w:p>
    <w:p w:rsidR="009121E3" w:rsidRDefault="008C7CE0">
      <w:pPr>
        <w:spacing w:after="200" w:line="360" w:lineRule="auto"/>
        <w:jc w:val="both"/>
        <w:rPr>
          <w:rFonts w:hint="eastAsia"/>
        </w:rPr>
      </w:pPr>
      <w:r>
        <w:t xml:space="preserve">               </w:t>
      </w:r>
      <w:r>
        <w:rPr>
          <w:b/>
        </w:rPr>
        <w:t xml:space="preserve">          </w:t>
      </w:r>
    </w:p>
    <w:p w:rsidR="009121E3" w:rsidRDefault="008C7CE0">
      <w:pPr>
        <w:spacing w:after="200" w:line="360" w:lineRule="auto"/>
        <w:jc w:val="both"/>
        <w:rPr>
          <w:rFonts w:hint="eastAsia"/>
        </w:rPr>
      </w:pPr>
      <w:r>
        <w:rPr>
          <w:b/>
        </w:rPr>
        <w:lastRenderedPageBreak/>
        <w:t xml:space="preserve">   </w:t>
      </w:r>
      <w:r>
        <w:rPr>
          <w:rFonts w:ascii="Times New Roman" w:hAnsi="Times New Roman" w:cs="Times New Roman"/>
          <w:b/>
        </w:rPr>
        <w:t>2ª CORRIDA DA TAILÂNDIA  2026 -REGULAMENTO</w:t>
      </w:r>
      <w:r>
        <w:rPr>
          <w:b/>
        </w:rPr>
        <w:t xml:space="preserve"> - Percurso  5</w:t>
      </w:r>
      <w:r>
        <w:rPr>
          <w:b/>
        </w:rPr>
        <w:t>K</w:t>
      </w:r>
    </w:p>
    <w:p w:rsidR="009121E3" w:rsidRDefault="008C7CE0">
      <w:pPr>
        <w:pStyle w:val="NormalWeb"/>
      </w:pPr>
      <w:r>
        <w:rPr>
          <w:noProof/>
        </w:rPr>
        <w:drawing>
          <wp:inline distT="0" distB="0" distL="0" distR="0">
            <wp:extent cx="5869213" cy="2164979"/>
            <wp:effectExtent l="0" t="0" r="0" b="6721"/>
            <wp:docPr id="2" name="Imagem 6" descr="C:\Users\HP\Pictures\Screenshots\Captura de Tela (130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69213" cy="21649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21E3" w:rsidRDefault="008C7CE0">
      <w:pPr>
        <w:spacing w:after="200" w:line="360" w:lineRule="auto"/>
        <w:jc w:val="both"/>
        <w:rPr>
          <w:rFonts w:hint="eastAsia"/>
        </w:rPr>
      </w:pPr>
      <w:r>
        <w:rPr>
          <w:noProof/>
        </w:rPr>
        <w:drawing>
          <wp:inline distT="0" distB="0" distL="0" distR="0">
            <wp:extent cx="5795640" cy="2209803"/>
            <wp:effectExtent l="0" t="0" r="0" b="0"/>
            <wp:docPr id="3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5640" cy="220980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9121E3" w:rsidRDefault="009121E3">
      <w:pPr>
        <w:spacing w:after="200" w:line="360" w:lineRule="auto"/>
        <w:jc w:val="both"/>
        <w:rPr>
          <w:rFonts w:hint="eastAsia"/>
        </w:rPr>
      </w:pPr>
    </w:p>
    <w:p w:rsidR="009121E3" w:rsidRDefault="009121E3">
      <w:pPr>
        <w:spacing w:after="200" w:line="360" w:lineRule="auto"/>
        <w:jc w:val="both"/>
        <w:rPr>
          <w:rFonts w:hint="eastAsia"/>
        </w:rPr>
      </w:pPr>
    </w:p>
    <w:sectPr w:rsidR="009121E3">
      <w:headerReference w:type="default" r:id="rId9"/>
      <w:pgSz w:w="11906" w:h="16838"/>
      <w:pgMar w:top="1560" w:right="1274" w:bottom="1134" w:left="1736" w:header="1276" w:footer="1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C7CE0" w:rsidRDefault="008C7CE0">
      <w:pPr>
        <w:rPr>
          <w:rFonts w:hint="eastAsia"/>
        </w:rPr>
      </w:pPr>
      <w:r>
        <w:separator/>
      </w:r>
    </w:p>
  </w:endnote>
  <w:endnote w:type="continuationSeparator" w:id="0">
    <w:p w:rsidR="008C7CE0" w:rsidRDefault="008C7CE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 Sans">
    <w:altName w:val="Segoe UI"/>
    <w:charset w:val="00"/>
    <w:family w:val="swiss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C7CE0" w:rsidRDefault="008C7CE0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:rsidR="008C7CE0" w:rsidRDefault="008C7CE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483E" w:rsidRDefault="008C7CE0">
    <w:pPr>
      <w:spacing w:line="360" w:lineRule="auto"/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2368552</wp:posOffset>
          </wp:positionH>
          <wp:positionV relativeFrom="paragraph">
            <wp:posOffset>-145417</wp:posOffset>
          </wp:positionV>
          <wp:extent cx="590546" cy="637537"/>
          <wp:effectExtent l="0" t="0" r="4" b="0"/>
          <wp:wrapNone/>
          <wp:docPr id="1" name="Imagem 114" descr="Descrição: tailandia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546" cy="63753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99483E" w:rsidRDefault="008C7CE0">
    <w:pPr>
      <w:spacing w:line="360" w:lineRule="auto"/>
      <w:jc w:val="center"/>
      <w:rPr>
        <w:rFonts w:hint="eastAsia"/>
        <w:b/>
      </w:rPr>
    </w:pPr>
  </w:p>
  <w:p w:rsidR="0099483E" w:rsidRDefault="008C7CE0">
    <w:pPr>
      <w:jc w:val="center"/>
      <w:rPr>
        <w:rFonts w:hint="eastAsia"/>
        <w:b/>
      </w:rPr>
    </w:pPr>
    <w:r>
      <w:rPr>
        <w:b/>
      </w:rPr>
      <w:t>PREFEITURA MUNICIPAL DE TAILÂNDIA</w:t>
    </w:r>
  </w:p>
  <w:p w:rsidR="0099483E" w:rsidRDefault="008C7CE0">
    <w:pPr>
      <w:rPr>
        <w:rFonts w:hint="eastAsi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5030D"/>
    <w:multiLevelType w:val="multilevel"/>
    <w:tmpl w:val="6A362092"/>
    <w:lvl w:ilvl="0">
      <w:start w:val="1"/>
      <w:numFmt w:val="decimalZero"/>
      <w:lvlText w:val="%1-"/>
      <w:lvlJc w:val="left"/>
      <w:pPr>
        <w:ind w:left="730" w:hanging="37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9121E3"/>
    <w:rsid w:val="008C7CE0"/>
    <w:rsid w:val="009121E3"/>
    <w:rsid w:val="00A17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262532-E94B-4E4B-96F7-E6A861FBC5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Arial"/>
        <w:kern w:val="3"/>
        <w:sz w:val="24"/>
        <w:szCs w:val="24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uppressAutoHyphens/>
    </w:pPr>
  </w:style>
  <w:style w:type="paragraph" w:styleId="Ttulo1">
    <w:name w:val="heading 1"/>
    <w:basedOn w:val="Normal"/>
    <w:uiPriority w:val="9"/>
    <w:qFormat/>
    <w:pPr>
      <w:suppressAutoHyphens w:val="0"/>
      <w:spacing w:before="100" w:after="100"/>
      <w:textAlignment w:val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t-BR" w:bidi="ar-SA"/>
    </w:rPr>
  </w:style>
  <w:style w:type="paragraph" w:styleId="Ttulo2">
    <w:name w:val="heading 2"/>
    <w:basedOn w:val="Normal"/>
    <w:uiPriority w:val="9"/>
    <w:semiHidden/>
    <w:unhideWhenUsed/>
    <w:qFormat/>
    <w:pPr>
      <w:suppressAutoHyphens w:val="0"/>
      <w:spacing w:before="100" w:after="100"/>
      <w:textAlignment w:val="auto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erandFooter">
    <w:name w:val="Header and Footer"/>
    <w:basedOn w:val="Standard"/>
    <w:pPr>
      <w:suppressLineNumbers/>
      <w:tabs>
        <w:tab w:val="center" w:pos="4518"/>
        <w:tab w:val="right" w:pos="9036"/>
      </w:tabs>
    </w:pPr>
  </w:style>
  <w:style w:type="paragraph" w:styleId="Rodap">
    <w:name w:val="footer"/>
    <w:basedOn w:val="HeaderandFooter"/>
  </w:style>
  <w:style w:type="paragraph" w:styleId="Cabealho">
    <w:name w:val="header"/>
    <w:basedOn w:val="HeaderandFooter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PargrafodaLista">
    <w:name w:val="List Paragraph"/>
    <w:basedOn w:val="Normal"/>
    <w:pPr>
      <w:ind w:left="720"/>
    </w:pPr>
    <w:rPr>
      <w:rFonts w:cs="Mangal"/>
      <w:szCs w:val="21"/>
    </w:rPr>
  </w:style>
  <w:style w:type="character" w:customStyle="1" w:styleId="Ttulo1Char">
    <w:name w:val="Título 1 Char"/>
    <w:basedOn w:val="Fontepargpadro"/>
    <w:rPr>
      <w:rFonts w:ascii="Times New Roman" w:eastAsia="Times New Roman" w:hAnsi="Times New Roman" w:cs="Times New Roman"/>
      <w:b/>
      <w:bCs/>
      <w:kern w:val="3"/>
      <w:sz w:val="48"/>
      <w:szCs w:val="48"/>
      <w:lang w:eastAsia="pt-BR" w:bidi="ar-SA"/>
    </w:rPr>
  </w:style>
  <w:style w:type="character" w:customStyle="1" w:styleId="Ttulo2Char">
    <w:name w:val="Título 2 Char"/>
    <w:basedOn w:val="Fontepargpadro"/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customStyle="1" w:styleId="msonormal0">
    <w:name w:val="msonormal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styleId="HiperlinkVisitado">
    <w:name w:val="FollowedHyperlink"/>
    <w:basedOn w:val="Fontepargpadro"/>
    <w:rPr>
      <w:color w:val="800080"/>
      <w:u w:val="single"/>
    </w:rPr>
  </w:style>
  <w:style w:type="character" w:customStyle="1" w:styleId="titulo">
    <w:name w:val="titulo"/>
    <w:basedOn w:val="Fontepargpadro"/>
  </w:style>
  <w:style w:type="character" w:customStyle="1" w:styleId="label">
    <w:name w:val="label"/>
    <w:basedOn w:val="Fontepargpadro"/>
  </w:style>
  <w:style w:type="paragraph" w:customStyle="1" w:styleId="data-publicacao">
    <w:name w:val="data-publicacao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Default">
    <w:name w:val="Default"/>
    <w:pPr>
      <w:autoSpaceDE w:val="0"/>
      <w:textAlignment w:val="auto"/>
    </w:pPr>
    <w:rPr>
      <w:rFonts w:ascii="Open Sans" w:hAnsi="Open Sans" w:cs="Open Sans"/>
      <w:color w:val="000000"/>
      <w:kern w:val="0"/>
      <w:lang w:bidi="ar-SA"/>
    </w:rPr>
  </w:style>
  <w:style w:type="character" w:styleId="TextodoEspaoReservado">
    <w:name w:val="Placeholder Text"/>
    <w:basedOn w:val="Fontepargpadro"/>
    <w:rPr>
      <w:color w:val="808080"/>
    </w:rPr>
  </w:style>
  <w:style w:type="paragraph" w:styleId="NormalWeb">
    <w:name w:val="Normal (Web)"/>
    <w:basedOn w:val="Normal"/>
    <w:pPr>
      <w:suppressAutoHyphens w:val="0"/>
      <w:spacing w:before="100" w:after="100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1425</Words>
  <Characters>7699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COMUNICAÇAO-01</dc:creator>
  <cp:lastModifiedBy>HP</cp:lastModifiedBy>
  <cp:revision>2</cp:revision>
  <cp:lastPrinted>2024-03-13T12:00:00Z</cp:lastPrinted>
  <dcterms:created xsi:type="dcterms:W3CDTF">2026-01-20T13:47:00Z</dcterms:created>
  <dcterms:modified xsi:type="dcterms:W3CDTF">2026-01-20T13:47:00Z</dcterms:modified>
</cp:coreProperties>
</file>